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673" w:rsidRDefault="00F66673" w:rsidP="00485E72">
      <w:pPr>
        <w:shd w:val="clear" w:color="auto" w:fill="FFFFFF"/>
        <w:spacing w:line="315" w:lineRule="atLeast"/>
        <w:textAlignment w:val="baseline"/>
        <w:rPr>
          <w:color w:val="000000"/>
          <w:sz w:val="28"/>
          <w:szCs w:val="28"/>
        </w:rPr>
      </w:pPr>
      <w:r>
        <w:rPr>
          <w:color w:val="000000"/>
          <w:sz w:val="28"/>
          <w:szCs w:val="28"/>
        </w:rPr>
        <w:t>DM-Temple</w:t>
      </w:r>
    </w:p>
    <w:p w:rsidR="00F66673" w:rsidRDefault="00F66673" w:rsidP="00485E72">
      <w:pPr>
        <w:shd w:val="clear" w:color="auto" w:fill="FFFFFF"/>
        <w:spacing w:line="315" w:lineRule="atLeast"/>
        <w:textAlignment w:val="baseline"/>
        <w:rPr>
          <w:color w:val="000000"/>
          <w:sz w:val="28"/>
          <w:szCs w:val="28"/>
        </w:rPr>
      </w:pPr>
      <w:r>
        <w:rPr>
          <w:color w:val="000000"/>
          <w:sz w:val="28"/>
          <w:szCs w:val="28"/>
        </w:rPr>
        <w:t>Unreal Tournament 4 Team Deathmatch Map</w:t>
      </w:r>
    </w:p>
    <w:p w:rsidR="00F66673" w:rsidRPr="005E3C86" w:rsidRDefault="00F66673" w:rsidP="00485E72">
      <w:pPr>
        <w:shd w:val="clear" w:color="auto" w:fill="FFFFFF"/>
        <w:spacing w:line="315" w:lineRule="atLeast"/>
        <w:textAlignment w:val="baseline"/>
        <w:rPr>
          <w:color w:val="000000"/>
          <w:sz w:val="28"/>
          <w:szCs w:val="28"/>
        </w:rPr>
      </w:pPr>
      <w:r>
        <w:rPr>
          <w:color w:val="000000"/>
          <w:sz w:val="28"/>
          <w:szCs w:val="28"/>
        </w:rPr>
        <w:t>By Derek Sinex</w:t>
      </w:r>
    </w:p>
    <w:p w:rsidR="00F66673" w:rsidRDefault="00F66673"/>
    <w:p w:rsidR="00F66673" w:rsidRDefault="00F66673"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Gametype</w:t>
      </w:r>
    </w:p>
    <w:p w:rsidR="00F66673" w:rsidRPr="00126238" w:rsidRDefault="00F66673" w:rsidP="00126238">
      <w:pPr>
        <w:shd w:val="clear" w:color="auto" w:fill="FFFFFF"/>
        <w:spacing w:line="480" w:lineRule="auto"/>
        <w:textAlignment w:val="baseline"/>
        <w:rPr>
          <w:color w:val="000000"/>
        </w:rPr>
      </w:pPr>
      <w:r>
        <w:rPr>
          <w:rFonts w:ascii="inherit" w:hAnsi="inherit" w:cs="Arial"/>
          <w:color w:val="000000"/>
          <w:sz w:val="21"/>
          <w:szCs w:val="21"/>
        </w:rPr>
        <w:tab/>
      </w:r>
      <w:r>
        <w:rPr>
          <w:color w:val="000000"/>
        </w:rPr>
        <w:t>DM-Temple is a fast-paced First-Person Shooter Team Deathmatch map created using Unreal Tournament 4. Players will spawn around the map in key locations, collect weapons, ammo, and power-ups in order to gain an advantage over their enemies. The first team to X number of points (via digital frags) is the winner of the match.</w:t>
      </w:r>
    </w:p>
    <w:p w:rsidR="00F66673" w:rsidRDefault="00F66673" w:rsidP="00096183">
      <w:pPr>
        <w:shd w:val="clear" w:color="auto" w:fill="FFFFFF"/>
        <w:spacing w:line="315" w:lineRule="atLeast"/>
        <w:textAlignment w:val="baseline"/>
        <w:rPr>
          <w:rFonts w:ascii="inherit" w:hAnsi="inherit" w:cs="Arial"/>
          <w:color w:val="000000"/>
          <w:sz w:val="21"/>
          <w:szCs w:val="21"/>
        </w:rPr>
      </w:pPr>
    </w:p>
    <w:p w:rsidR="00F66673" w:rsidRDefault="00F66673"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Story</w:t>
      </w:r>
    </w:p>
    <w:p w:rsidR="00F66673" w:rsidRPr="00126238" w:rsidRDefault="00F66673" w:rsidP="00126238">
      <w:pPr>
        <w:shd w:val="clear" w:color="auto" w:fill="FFFFFF"/>
        <w:spacing w:line="480" w:lineRule="auto"/>
        <w:textAlignment w:val="baseline"/>
        <w:rPr>
          <w:color w:val="000000"/>
        </w:rPr>
      </w:pPr>
      <w:r>
        <w:rPr>
          <w:rFonts w:ascii="inherit" w:hAnsi="inherit" w:cs="Arial"/>
          <w:color w:val="000000"/>
          <w:sz w:val="21"/>
          <w:szCs w:val="21"/>
        </w:rPr>
        <w:tab/>
        <w:t>The Iron Guard, a</w:t>
      </w:r>
      <w:r>
        <w:rPr>
          <w:color w:val="000000"/>
        </w:rPr>
        <w:t xml:space="preserve"> militarized conglomerate has un-earthed powerful ancient technology while excavating a </w:t>
      </w:r>
      <w:smartTag w:uri="urn:schemas-microsoft-com:office:smarttags" w:element="PlaceName">
        <w:smartTag w:uri="urn:schemas-microsoft-com:office:smarttags" w:element="place">
          <w:smartTag w:uri="urn:schemas-microsoft-com:office:smarttags" w:element="PlaceName">
            <w:r>
              <w:rPr>
                <w:color w:val="000000"/>
              </w:rPr>
              <w:t>Necris</w:t>
            </w:r>
          </w:smartTag>
          <w:r>
            <w:rPr>
              <w:color w:val="000000"/>
            </w:rPr>
            <w:t xml:space="preserve"> </w:t>
          </w:r>
          <w:smartTag w:uri="urn:schemas-microsoft-com:office:smarttags" w:element="PlaceType">
            <w:r>
              <w:rPr>
                <w:color w:val="000000"/>
              </w:rPr>
              <w:t>Temple</w:t>
            </w:r>
          </w:smartTag>
        </w:smartTag>
      </w:smartTag>
      <w:r>
        <w:rPr>
          <w:color w:val="000000"/>
        </w:rPr>
        <w:t xml:space="preserve">. The release of this technology has caused a power rift and a legion of Necris has set upon the </w:t>
      </w:r>
      <w:smartTag w:uri="urn:schemas-microsoft-com:office:smarttags" w:element="City">
        <w:smartTag w:uri="urn:schemas-microsoft-com:office:smarttags" w:element="place">
          <w:r>
            <w:rPr>
              <w:color w:val="000000"/>
            </w:rPr>
            <w:t>Temple</w:t>
          </w:r>
        </w:smartTag>
      </w:smartTag>
      <w:r>
        <w:rPr>
          <w:color w:val="000000"/>
        </w:rPr>
        <w:t xml:space="preserve"> in order to eliminate the Iron Guard threat; as well as, secure the powerful artifacts. Meanwhile, the Iron Guard soldiers refuse to go down without a fight and are determined to exterminate the Necris forces and claim the artifacts for themselves.</w:t>
      </w:r>
    </w:p>
    <w:p w:rsidR="00F66673" w:rsidRDefault="00F66673" w:rsidP="002E0CDF">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F66673" w:rsidRDefault="00F66673"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Gameplay</w:t>
      </w:r>
    </w:p>
    <w:p w:rsidR="00F66673" w:rsidRDefault="00F66673" w:rsidP="00126238">
      <w:pPr>
        <w:shd w:val="clear" w:color="auto" w:fill="FFFFFF"/>
        <w:spacing w:line="480" w:lineRule="auto"/>
        <w:textAlignment w:val="baseline"/>
        <w:rPr>
          <w:color w:val="000000"/>
        </w:rPr>
      </w:pPr>
      <w:r>
        <w:rPr>
          <w:rFonts w:ascii="inherit" w:hAnsi="inherit" w:cs="Arial"/>
          <w:color w:val="000000"/>
          <w:sz w:val="21"/>
          <w:szCs w:val="21"/>
        </w:rPr>
        <w:tab/>
      </w:r>
      <w:r>
        <w:rPr>
          <w:color w:val="000000"/>
        </w:rPr>
        <w:t>The gameplay of DM-Temple focuses around both vertical and horizontal movement. The level features sever split-levels and multi-stories. Each of these elevations features a variety of weapons, ammo, health, armor, and power-ups to encourage player exploration and tactical positioning in order to defeat enemies. The map's purpose is to keep every player moving. To accomplish this, the most powerful or sought after items in the level are located exposed areas of the level in order to deter players from camping. As well as, strategically placing items to guide players so they move up and down stairs, down drop down holes and wall jump during combat to make play more exciting.</w:t>
      </w:r>
    </w:p>
    <w:p w:rsidR="00F66673" w:rsidRPr="000F7A5B" w:rsidRDefault="00F66673" w:rsidP="00126238">
      <w:pPr>
        <w:shd w:val="clear" w:color="auto" w:fill="FFFFFF"/>
        <w:spacing w:line="480" w:lineRule="auto"/>
        <w:textAlignment w:val="baseline"/>
        <w:rPr>
          <w:color w:val="000000"/>
        </w:rPr>
      </w:pPr>
      <w:r w:rsidRPr="00493814">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148.5pt">
            <v:imagedata r:id="rId5" o:title=""/>
          </v:shape>
        </w:pict>
      </w:r>
    </w:p>
    <w:p w:rsidR="00F66673" w:rsidRDefault="00F66673" w:rsidP="002E0CDF">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F66673" w:rsidRDefault="00F66673"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Visuals/Effects/Audio</w:t>
      </w:r>
    </w:p>
    <w:p w:rsidR="00F66673" w:rsidRPr="00126238" w:rsidRDefault="00F66673" w:rsidP="00126238">
      <w:pPr>
        <w:shd w:val="clear" w:color="auto" w:fill="FFFFFF"/>
        <w:spacing w:line="480" w:lineRule="auto"/>
        <w:textAlignment w:val="baseline"/>
        <w:rPr>
          <w:color w:val="000000"/>
        </w:rPr>
      </w:pPr>
      <w:r>
        <w:rPr>
          <w:rFonts w:ascii="inherit" w:hAnsi="inherit" w:cs="Arial"/>
          <w:color w:val="000000"/>
          <w:sz w:val="21"/>
          <w:szCs w:val="21"/>
        </w:rPr>
        <w:tab/>
      </w:r>
      <w:r>
        <w:rPr>
          <w:color w:val="000000"/>
        </w:rPr>
        <w:t>The visuals of DM-Temple are very reminiscent of the Egyptian maps from Goldeneye007 and Perfect Dark.</w:t>
      </w:r>
      <w:r w:rsidRPr="00126238">
        <w:rPr>
          <w:color w:val="000000"/>
        </w:rPr>
        <w:t xml:space="preserve"> </w:t>
      </w:r>
      <w:r>
        <w:rPr>
          <w:color w:val="000000"/>
        </w:rPr>
        <w:t>However, since the setting of the level takes place in a world infested by the Necris Black Legion, the map will combine traditional Egyptian and Necris textures, geometry, and static meshes; depending on what it available. DM-Temple will feature only the built-in effects in UE4. Plans for dynamically moving geometry have been made and may be incorporated in the event these plans would improve the overall gameplay experience. The level will feature music, sound effects fitting on a Team Deathmatch map, and we will be using audio assets that are already included in UE4.</w:t>
      </w:r>
    </w:p>
    <w:p w:rsidR="00F66673" w:rsidRDefault="00F66673" w:rsidP="00096183">
      <w:pPr>
        <w:shd w:val="clear" w:color="auto" w:fill="FFFFFF"/>
        <w:spacing w:line="315" w:lineRule="atLeast"/>
        <w:textAlignment w:val="baseline"/>
        <w:rPr>
          <w:rFonts w:ascii="inherit" w:hAnsi="inherit" w:cs="Arial"/>
          <w:color w:val="000000"/>
          <w:sz w:val="21"/>
          <w:szCs w:val="21"/>
        </w:rPr>
      </w:pPr>
    </w:p>
    <w:p w:rsidR="00F66673" w:rsidRPr="00126238" w:rsidRDefault="00F66673" w:rsidP="00126238">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Reference Images</w:t>
      </w:r>
    </w:p>
    <w:p w:rsidR="00F66673" w:rsidRDefault="00F66673">
      <w:r>
        <w:pict>
          <v:shape id="_x0000_i1026" type="#_x0000_t75" alt="" style="width:214.5pt;height:117.75pt">
            <v:imagedata r:id="rId6" r:href="rId7"/>
          </v:shape>
        </w:pict>
      </w:r>
      <w:r>
        <w:pict>
          <v:shape id="_x0000_i1027" type="#_x0000_t75" alt="" style="width:214.5pt;height:110.25pt">
            <v:imagedata r:id="rId8" r:href="rId9"/>
          </v:shape>
        </w:pict>
      </w:r>
    </w:p>
    <w:p w:rsidR="00F66673" w:rsidRDefault="00F66673">
      <w:r>
        <w:pict>
          <v:shape id="_x0000_i1028" type="#_x0000_t75" alt="" style="width:215.25pt;height:124.5pt">
            <v:imagedata r:id="rId10" r:href="rId11"/>
          </v:shape>
        </w:pict>
      </w:r>
      <w:r>
        <w:pict>
          <v:shape id="_x0000_i1029" type="#_x0000_t75" alt="" style="width:177pt;height:123pt">
            <v:imagedata r:id="rId12" r:href="rId13"/>
          </v:shape>
        </w:pict>
      </w:r>
    </w:p>
    <w:p w:rsidR="00F66673" w:rsidRPr="00AF30D9" w:rsidRDefault="00F66673">
      <w:pPr>
        <w:rPr>
          <w:noProof/>
        </w:rPr>
      </w:pPr>
      <w:hyperlink r:id="rId14" w:history="1">
        <w:r w:rsidRPr="00AF30D9">
          <w:rPr>
            <w:rStyle w:val="Hyperlink"/>
            <w:noProof/>
          </w:rPr>
          <w:t>http://www.battlefieldforever.com/hackers/priv/wreck/pd_egyptprogress2.jpg</w:t>
        </w:r>
      </w:hyperlink>
    </w:p>
    <w:p w:rsidR="00F66673" w:rsidRDefault="00F66673">
      <w:pPr>
        <w:rPr>
          <w:noProof/>
        </w:rPr>
      </w:pPr>
      <w:hyperlink r:id="rId15" w:history="1">
        <w:r w:rsidRPr="00AF30D9">
          <w:rPr>
            <w:rStyle w:val="Hyperlink"/>
            <w:noProof/>
          </w:rPr>
          <w:t>http://www.laleetsgarage.com/pics/goldeneye/ge_temple_classic0011.jpg</w:t>
        </w:r>
      </w:hyperlink>
    </w:p>
    <w:p w:rsidR="00F66673" w:rsidRDefault="00F66673">
      <w:pPr>
        <w:rPr>
          <w:noProof/>
        </w:rPr>
      </w:pPr>
      <w:hyperlink r:id="rId16" w:history="1">
        <w:r w:rsidRPr="00AF30D9">
          <w:rPr>
            <w:rStyle w:val="Hyperlink"/>
            <w:noProof/>
          </w:rPr>
          <w:t>http://vignette2.wikia.nocookie.net/goldeneye/images/0/05/Images_1.jpg/revision/latest?cb=20101128040158</w:t>
        </w:r>
      </w:hyperlink>
    </w:p>
    <w:p w:rsidR="00F66673" w:rsidRPr="00AF30D9" w:rsidRDefault="00F66673">
      <w:pPr>
        <w:rPr>
          <w:noProof/>
        </w:rPr>
      </w:pPr>
      <w:hyperlink r:id="rId17" w:history="1">
        <w:r w:rsidRPr="00AF30D9">
          <w:rPr>
            <w:rStyle w:val="Hyperlink"/>
            <w:noProof/>
          </w:rPr>
          <w:t>http://s464659611.onlinehome.us/education/Nuckollsfund/04/images/unity2.jpg</w:t>
        </w:r>
      </w:hyperlink>
    </w:p>
    <w:p w:rsidR="00F66673" w:rsidRDefault="00F66673" w:rsidP="008E4D2B">
      <w:pPr>
        <w:pStyle w:val="Heading1"/>
      </w:pPr>
      <w:r>
        <w:t>Asset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F66673" w:rsidTr="00572F12">
        <w:tc>
          <w:tcPr>
            <w:tcW w:w="2952" w:type="dxa"/>
          </w:tcPr>
          <w:p w:rsidR="00F66673" w:rsidRPr="00761E0C" w:rsidRDefault="00F66673" w:rsidP="00572F12">
            <w:pPr>
              <w:rPr>
                <w:b/>
              </w:rPr>
            </w:pPr>
            <w:r w:rsidRPr="00761E0C">
              <w:rPr>
                <w:b/>
              </w:rPr>
              <w:t>Name</w:t>
            </w:r>
          </w:p>
        </w:tc>
        <w:tc>
          <w:tcPr>
            <w:tcW w:w="2952" w:type="dxa"/>
          </w:tcPr>
          <w:p w:rsidR="00F66673" w:rsidRPr="00761E0C" w:rsidRDefault="00F66673" w:rsidP="00572F12">
            <w:pPr>
              <w:rPr>
                <w:b/>
              </w:rPr>
            </w:pPr>
            <w:r w:rsidRPr="00761E0C">
              <w:rPr>
                <w:b/>
              </w:rPr>
              <w:t>Priority</w:t>
            </w:r>
          </w:p>
        </w:tc>
        <w:tc>
          <w:tcPr>
            <w:tcW w:w="2952" w:type="dxa"/>
          </w:tcPr>
          <w:p w:rsidR="00F66673" w:rsidRPr="00761E0C" w:rsidRDefault="00F66673" w:rsidP="00572F12">
            <w:pPr>
              <w:rPr>
                <w:b/>
              </w:rPr>
            </w:pPr>
            <w:r w:rsidRPr="00761E0C">
              <w:rPr>
                <w:b/>
              </w:rPr>
              <w:t>Completed</w:t>
            </w:r>
          </w:p>
        </w:tc>
      </w:tr>
      <w:tr w:rsidR="00F66673" w:rsidTr="00572F12">
        <w:tc>
          <w:tcPr>
            <w:tcW w:w="2952" w:type="dxa"/>
          </w:tcPr>
          <w:p w:rsidR="00F66673" w:rsidRDefault="00F66673" w:rsidP="00572F12">
            <w:r>
              <w:t>None at this time</w:t>
            </w:r>
          </w:p>
        </w:tc>
        <w:tc>
          <w:tcPr>
            <w:tcW w:w="2952" w:type="dxa"/>
          </w:tcPr>
          <w:p w:rsidR="00F66673" w:rsidRDefault="00F66673" w:rsidP="00572F12"/>
        </w:tc>
        <w:tc>
          <w:tcPr>
            <w:tcW w:w="2952" w:type="dxa"/>
          </w:tcPr>
          <w:p w:rsidR="00F66673" w:rsidRDefault="00F66673" w:rsidP="00572F12">
            <w:r>
              <w:t>No</w:t>
            </w:r>
          </w:p>
        </w:tc>
      </w:tr>
      <w:tr w:rsidR="00F66673" w:rsidTr="00572F12">
        <w:tc>
          <w:tcPr>
            <w:tcW w:w="2952" w:type="dxa"/>
          </w:tcPr>
          <w:p w:rsidR="00F66673" w:rsidRDefault="00F66673" w:rsidP="00572F12"/>
        </w:tc>
        <w:tc>
          <w:tcPr>
            <w:tcW w:w="2952" w:type="dxa"/>
          </w:tcPr>
          <w:p w:rsidR="00F66673" w:rsidRDefault="00F66673" w:rsidP="00572F12"/>
        </w:tc>
        <w:tc>
          <w:tcPr>
            <w:tcW w:w="2952" w:type="dxa"/>
          </w:tcPr>
          <w:p w:rsidR="00F66673" w:rsidRDefault="00F66673" w:rsidP="00572F12">
            <w:r>
              <w:t>No</w:t>
            </w:r>
          </w:p>
        </w:tc>
      </w:tr>
      <w:tr w:rsidR="00F66673" w:rsidTr="00572F12">
        <w:tc>
          <w:tcPr>
            <w:tcW w:w="2952" w:type="dxa"/>
          </w:tcPr>
          <w:p w:rsidR="00F66673" w:rsidRDefault="00F66673" w:rsidP="00572F12"/>
        </w:tc>
        <w:tc>
          <w:tcPr>
            <w:tcW w:w="2952" w:type="dxa"/>
          </w:tcPr>
          <w:p w:rsidR="00F66673" w:rsidRDefault="00F66673" w:rsidP="00572F12"/>
        </w:tc>
        <w:tc>
          <w:tcPr>
            <w:tcW w:w="2952" w:type="dxa"/>
          </w:tcPr>
          <w:p w:rsidR="00F66673" w:rsidRDefault="00F66673" w:rsidP="00572F12">
            <w:r>
              <w:t>No</w:t>
            </w:r>
          </w:p>
        </w:tc>
      </w:tr>
      <w:tr w:rsidR="00F66673" w:rsidTr="00572F12">
        <w:tc>
          <w:tcPr>
            <w:tcW w:w="2952" w:type="dxa"/>
          </w:tcPr>
          <w:p w:rsidR="00F66673" w:rsidRDefault="00F66673" w:rsidP="00572F12"/>
        </w:tc>
        <w:tc>
          <w:tcPr>
            <w:tcW w:w="2952" w:type="dxa"/>
          </w:tcPr>
          <w:p w:rsidR="00F66673" w:rsidRDefault="00F66673" w:rsidP="00572F12"/>
        </w:tc>
        <w:tc>
          <w:tcPr>
            <w:tcW w:w="2952" w:type="dxa"/>
          </w:tcPr>
          <w:p w:rsidR="00F66673" w:rsidRDefault="00F66673" w:rsidP="00572F12">
            <w:r>
              <w:t>No</w:t>
            </w:r>
          </w:p>
        </w:tc>
      </w:tr>
    </w:tbl>
    <w:p w:rsidR="00F66673" w:rsidRDefault="00F66673" w:rsidP="008E4D2B"/>
    <w:p w:rsidR="00F66673" w:rsidRDefault="00F66673" w:rsidP="008E4D2B">
      <w:pPr>
        <w:pStyle w:val="Heading1"/>
      </w:pPr>
      <w:r>
        <w:t>Feature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F66673" w:rsidTr="00572F12">
        <w:tc>
          <w:tcPr>
            <w:tcW w:w="2952" w:type="dxa"/>
          </w:tcPr>
          <w:p w:rsidR="00F66673" w:rsidRPr="006651E3" w:rsidRDefault="00F66673" w:rsidP="00572F12">
            <w:pPr>
              <w:rPr>
                <w:b/>
              </w:rPr>
            </w:pPr>
            <w:r w:rsidRPr="006651E3">
              <w:rPr>
                <w:b/>
              </w:rPr>
              <w:t>Name</w:t>
            </w:r>
          </w:p>
        </w:tc>
        <w:tc>
          <w:tcPr>
            <w:tcW w:w="2952" w:type="dxa"/>
          </w:tcPr>
          <w:p w:rsidR="00F66673" w:rsidRPr="006651E3" w:rsidRDefault="00F66673" w:rsidP="00572F12">
            <w:pPr>
              <w:rPr>
                <w:b/>
              </w:rPr>
            </w:pPr>
            <w:r w:rsidRPr="006651E3">
              <w:rPr>
                <w:b/>
              </w:rPr>
              <w:t>Priority</w:t>
            </w:r>
          </w:p>
        </w:tc>
        <w:tc>
          <w:tcPr>
            <w:tcW w:w="2952" w:type="dxa"/>
          </w:tcPr>
          <w:p w:rsidR="00F66673" w:rsidRPr="006651E3" w:rsidRDefault="00F66673" w:rsidP="00572F12">
            <w:pPr>
              <w:rPr>
                <w:b/>
              </w:rPr>
            </w:pPr>
            <w:r w:rsidRPr="006651E3">
              <w:rPr>
                <w:b/>
              </w:rPr>
              <w:t>Completed</w:t>
            </w:r>
          </w:p>
        </w:tc>
      </w:tr>
      <w:tr w:rsidR="00F66673" w:rsidTr="00572F12">
        <w:tc>
          <w:tcPr>
            <w:tcW w:w="2952" w:type="dxa"/>
          </w:tcPr>
          <w:p w:rsidR="00F66673" w:rsidRDefault="00F66673" w:rsidP="00572F12">
            <w:r>
              <w:t>None at this time</w:t>
            </w:r>
          </w:p>
        </w:tc>
        <w:tc>
          <w:tcPr>
            <w:tcW w:w="2952" w:type="dxa"/>
          </w:tcPr>
          <w:p w:rsidR="00F66673" w:rsidRDefault="00F66673" w:rsidP="00572F12"/>
        </w:tc>
        <w:tc>
          <w:tcPr>
            <w:tcW w:w="2952" w:type="dxa"/>
          </w:tcPr>
          <w:p w:rsidR="00F66673" w:rsidRDefault="00F66673" w:rsidP="00572F12">
            <w:r>
              <w:t>No</w:t>
            </w:r>
          </w:p>
        </w:tc>
      </w:tr>
      <w:tr w:rsidR="00F66673" w:rsidTr="00572F12">
        <w:tc>
          <w:tcPr>
            <w:tcW w:w="2952" w:type="dxa"/>
          </w:tcPr>
          <w:p w:rsidR="00F66673" w:rsidRDefault="00F66673" w:rsidP="00572F12"/>
        </w:tc>
        <w:tc>
          <w:tcPr>
            <w:tcW w:w="2952" w:type="dxa"/>
          </w:tcPr>
          <w:p w:rsidR="00F66673" w:rsidRDefault="00F66673" w:rsidP="00572F12"/>
        </w:tc>
        <w:tc>
          <w:tcPr>
            <w:tcW w:w="2952" w:type="dxa"/>
          </w:tcPr>
          <w:p w:rsidR="00F66673" w:rsidRDefault="00F66673" w:rsidP="00572F12">
            <w:r>
              <w:t>No</w:t>
            </w:r>
          </w:p>
        </w:tc>
      </w:tr>
      <w:tr w:rsidR="00F66673" w:rsidTr="00572F12">
        <w:tc>
          <w:tcPr>
            <w:tcW w:w="2952" w:type="dxa"/>
          </w:tcPr>
          <w:p w:rsidR="00F66673" w:rsidRDefault="00F66673" w:rsidP="00572F12"/>
        </w:tc>
        <w:tc>
          <w:tcPr>
            <w:tcW w:w="2952" w:type="dxa"/>
          </w:tcPr>
          <w:p w:rsidR="00F66673" w:rsidRDefault="00F66673" w:rsidP="00572F12"/>
        </w:tc>
        <w:tc>
          <w:tcPr>
            <w:tcW w:w="2952" w:type="dxa"/>
          </w:tcPr>
          <w:p w:rsidR="00F66673" w:rsidRDefault="00F66673" w:rsidP="00572F12">
            <w:r>
              <w:t>No</w:t>
            </w:r>
          </w:p>
        </w:tc>
      </w:tr>
    </w:tbl>
    <w:p w:rsidR="00F66673" w:rsidRDefault="00F66673" w:rsidP="008E4D2B"/>
    <w:p w:rsidR="00F66673" w:rsidRPr="00B93387" w:rsidRDefault="00F66673"/>
    <w:sectPr w:rsidR="00F66673" w:rsidRPr="00B93387" w:rsidSect="0029023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A44A3"/>
    <w:multiLevelType w:val="multilevel"/>
    <w:tmpl w:val="B8B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BF6F8E"/>
    <w:multiLevelType w:val="multilevel"/>
    <w:tmpl w:val="E49E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19731F5"/>
    <w:multiLevelType w:val="multilevel"/>
    <w:tmpl w:val="9B2E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0F82F42"/>
    <w:multiLevelType w:val="multilevel"/>
    <w:tmpl w:val="68E8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2511E5"/>
    <w:multiLevelType w:val="multilevel"/>
    <w:tmpl w:val="7CEE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0CDF"/>
    <w:rsid w:val="0004531E"/>
    <w:rsid w:val="00071838"/>
    <w:rsid w:val="00096183"/>
    <w:rsid w:val="000F7A5B"/>
    <w:rsid w:val="00126238"/>
    <w:rsid w:val="001816C5"/>
    <w:rsid w:val="0019376F"/>
    <w:rsid w:val="001D143F"/>
    <w:rsid w:val="00264E23"/>
    <w:rsid w:val="00290239"/>
    <w:rsid w:val="002E0CDF"/>
    <w:rsid w:val="00483FA1"/>
    <w:rsid w:val="00485E72"/>
    <w:rsid w:val="00493814"/>
    <w:rsid w:val="004C08F6"/>
    <w:rsid w:val="00533EFA"/>
    <w:rsid w:val="00572F12"/>
    <w:rsid w:val="00595BE2"/>
    <w:rsid w:val="005C048B"/>
    <w:rsid w:val="005E3C86"/>
    <w:rsid w:val="006651E3"/>
    <w:rsid w:val="006F7F27"/>
    <w:rsid w:val="00756936"/>
    <w:rsid w:val="00761E0C"/>
    <w:rsid w:val="007A0DCB"/>
    <w:rsid w:val="00864B65"/>
    <w:rsid w:val="008C13A6"/>
    <w:rsid w:val="008E4D2B"/>
    <w:rsid w:val="0090365F"/>
    <w:rsid w:val="00907ADE"/>
    <w:rsid w:val="00A63B78"/>
    <w:rsid w:val="00AD75A1"/>
    <w:rsid w:val="00AF30D9"/>
    <w:rsid w:val="00AF6B66"/>
    <w:rsid w:val="00B3193D"/>
    <w:rsid w:val="00B811CF"/>
    <w:rsid w:val="00B93387"/>
    <w:rsid w:val="00CA3599"/>
    <w:rsid w:val="00D01758"/>
    <w:rsid w:val="00D40135"/>
    <w:rsid w:val="00D76C1A"/>
    <w:rsid w:val="00DC3EA7"/>
    <w:rsid w:val="00EC4BB9"/>
    <w:rsid w:val="00F6667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BE2"/>
    <w:rPr>
      <w:sz w:val="24"/>
      <w:szCs w:val="24"/>
    </w:rPr>
  </w:style>
  <w:style w:type="paragraph" w:styleId="Heading1">
    <w:name w:val="heading 1"/>
    <w:basedOn w:val="Normal"/>
    <w:next w:val="Normal"/>
    <w:link w:val="Heading1Char"/>
    <w:uiPriority w:val="99"/>
    <w:qFormat/>
    <w:locked/>
    <w:rsid w:val="008E4D2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531E"/>
    <w:rPr>
      <w:rFonts w:ascii="Cambria" w:hAnsi="Cambria" w:cs="Times New Roman"/>
      <w:b/>
      <w:bCs/>
      <w:kern w:val="32"/>
      <w:sz w:val="32"/>
      <w:szCs w:val="32"/>
    </w:rPr>
  </w:style>
  <w:style w:type="character" w:customStyle="1" w:styleId="apple-converted-space">
    <w:name w:val="apple-converted-space"/>
    <w:basedOn w:val="DefaultParagraphFont"/>
    <w:uiPriority w:val="99"/>
    <w:rsid w:val="002E0CDF"/>
    <w:rPr>
      <w:rFonts w:cs="Times New Roman"/>
    </w:rPr>
  </w:style>
  <w:style w:type="character" w:styleId="Strong">
    <w:name w:val="Strong"/>
    <w:basedOn w:val="DefaultParagraphFont"/>
    <w:uiPriority w:val="99"/>
    <w:qFormat/>
    <w:rsid w:val="002E0CDF"/>
    <w:rPr>
      <w:rFonts w:cs="Times New Roman"/>
      <w:b/>
      <w:bCs/>
    </w:rPr>
  </w:style>
  <w:style w:type="paragraph" w:styleId="NormalWeb">
    <w:name w:val="Normal (Web)"/>
    <w:basedOn w:val="Normal"/>
    <w:uiPriority w:val="99"/>
    <w:rsid w:val="002E0CDF"/>
    <w:pPr>
      <w:spacing w:before="100" w:beforeAutospacing="1" w:after="100" w:afterAutospacing="1"/>
    </w:pPr>
  </w:style>
  <w:style w:type="character" w:styleId="Hyperlink">
    <w:name w:val="Hyperlink"/>
    <w:basedOn w:val="DefaultParagraphFont"/>
    <w:uiPriority w:val="99"/>
    <w:rsid w:val="00AF30D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31398759">
      <w:marLeft w:val="0"/>
      <w:marRight w:val="0"/>
      <w:marTop w:val="0"/>
      <w:marBottom w:val="0"/>
      <w:divBdr>
        <w:top w:val="none" w:sz="0" w:space="0" w:color="auto"/>
        <w:left w:val="none" w:sz="0" w:space="0" w:color="auto"/>
        <w:bottom w:val="none" w:sz="0" w:space="0" w:color="auto"/>
        <w:right w:val="none" w:sz="0" w:space="0" w:color="auto"/>
      </w:divBdr>
    </w:div>
    <w:div w:id="931398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464659611.onlinehome.us/education/Nuckollsfund/04/images/unity2.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www.battlefieldforever.com/hackers/priv/wreck/pd_egyptprogress2.jpg" TargetMode="External"/><Relationship Id="rId12" Type="http://schemas.openxmlformats.org/officeDocument/2006/relationships/image" Target="media/image5.jpeg"/><Relationship Id="rId17" Type="http://schemas.openxmlformats.org/officeDocument/2006/relationships/hyperlink" Target="http://s464659611.onlinehome.us/education/Nuckollsfund/04/images/unity2.jpg" TargetMode="External"/><Relationship Id="rId2" Type="http://schemas.openxmlformats.org/officeDocument/2006/relationships/styles" Target="styles.xml"/><Relationship Id="rId16" Type="http://schemas.openxmlformats.org/officeDocument/2006/relationships/hyperlink" Target="http://vignette2.wikia.nocookie.net/goldeneye/images/0/05/Images_1.jpg/revision/latest?cb=2010112804015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vignette2.wikia.nocookie.net/goldeneye/images/0/05/Images_1.jpg/revision/latest?cb=20101128040158" TargetMode="External"/><Relationship Id="rId5" Type="http://schemas.openxmlformats.org/officeDocument/2006/relationships/image" Target="media/image1.jpeg"/><Relationship Id="rId15" Type="http://schemas.openxmlformats.org/officeDocument/2006/relationships/hyperlink" Target="http://www.laleetsgarage.com/pics/goldeneye/ge_temple_classic0011.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www.laleetsgarage.com/pics/goldeneye/ge_temple_classic0011.jpg" TargetMode="External"/><Relationship Id="rId14" Type="http://schemas.openxmlformats.org/officeDocument/2006/relationships/hyperlink" Target="http://www.battlefieldforever.com/hackers/priv/wreck/pd_egyptprogress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3</Pages>
  <Words>547</Words>
  <Characters>3119</Characters>
  <Application>Microsoft Office Outlook</Application>
  <DocSecurity>0</DocSecurity>
  <Lines>0</Lines>
  <Paragraphs>0</Paragraphs>
  <ScaleCrop>false</ScaleCrop>
  <Company>UAT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Derek</dc:creator>
  <cp:keywords/>
  <dc:description/>
  <cp:lastModifiedBy>Derek</cp:lastModifiedBy>
  <cp:revision>4</cp:revision>
  <dcterms:created xsi:type="dcterms:W3CDTF">2015-06-23T23:28:00Z</dcterms:created>
  <dcterms:modified xsi:type="dcterms:W3CDTF">2015-06-24T19:25:00Z</dcterms:modified>
</cp:coreProperties>
</file>